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328AB" w14:textId="3CB7F2BF" w:rsidR="00DF4823" w:rsidRPr="005024D1" w:rsidRDefault="006F3822" w:rsidP="006F3822">
      <w:pPr>
        <w:pStyle w:val="Titre1"/>
        <w:spacing w:after="120"/>
        <w:jc w:val="center"/>
        <w:rPr>
          <w:b/>
          <w:bCs/>
          <w:sz w:val="36"/>
          <w:szCs w:val="40"/>
        </w:rPr>
      </w:pPr>
      <w:r w:rsidRPr="005024D1">
        <w:rPr>
          <w:b/>
          <w:bCs/>
          <w:sz w:val="36"/>
          <w:szCs w:val="40"/>
        </w:rPr>
        <w:t>Accueil Vacances</w:t>
      </w:r>
    </w:p>
    <w:p w14:paraId="02176EE7" w14:textId="1AE985C6" w:rsidR="006F3822" w:rsidRPr="005024D1" w:rsidRDefault="006F3822" w:rsidP="006F3822">
      <w:pPr>
        <w:pStyle w:val="Titre3"/>
        <w:jc w:val="center"/>
        <w:rPr>
          <w:b w:val="0"/>
          <w:bCs w:val="0"/>
          <w:color w:val="auto"/>
          <w:sz w:val="28"/>
          <w:szCs w:val="32"/>
        </w:rPr>
      </w:pPr>
      <w:r w:rsidRPr="005024D1">
        <w:rPr>
          <w:b w:val="0"/>
          <w:bCs w:val="0"/>
          <w:color w:val="auto"/>
          <w:sz w:val="28"/>
          <w:szCs w:val="32"/>
        </w:rPr>
        <w:t>Formulaire d’inscription</w:t>
      </w:r>
    </w:p>
    <w:p w14:paraId="0B8944E4" w14:textId="7D67C2C9" w:rsidR="006F3822" w:rsidRPr="005024D1" w:rsidRDefault="006F3822" w:rsidP="006F3822">
      <w:pPr>
        <w:pStyle w:val="Titre3"/>
        <w:jc w:val="center"/>
        <w:rPr>
          <w:b w:val="0"/>
          <w:bCs w:val="0"/>
          <w:color w:val="auto"/>
          <w:sz w:val="28"/>
          <w:szCs w:val="32"/>
        </w:rPr>
      </w:pPr>
      <w:r w:rsidRPr="005024D1">
        <w:rPr>
          <w:b w:val="0"/>
          <w:bCs w:val="0"/>
          <w:color w:val="auto"/>
          <w:sz w:val="28"/>
          <w:szCs w:val="32"/>
        </w:rPr>
        <w:t>Pour les élèves du Primaire – 1P à 4P (1 par enfant)</w:t>
      </w:r>
    </w:p>
    <w:p w14:paraId="5B296CB1" w14:textId="77777777" w:rsidR="00D7360E" w:rsidRDefault="00D7360E" w:rsidP="006F3822"/>
    <w:p w14:paraId="0EA65AEE" w14:textId="772B59DF" w:rsidR="006F3822" w:rsidRPr="001E4EC0" w:rsidRDefault="006F3822" w:rsidP="001E4EC0">
      <w:pPr>
        <w:jc w:val="center"/>
        <w:rPr>
          <w:b/>
          <w:bCs/>
          <w:sz w:val="24"/>
          <w:szCs w:val="24"/>
        </w:rPr>
      </w:pPr>
      <w:r w:rsidRPr="007A1F7C">
        <w:rPr>
          <w:b/>
          <w:bCs/>
          <w:sz w:val="24"/>
          <w:szCs w:val="24"/>
        </w:rPr>
        <w:t xml:space="preserve">A renvoyer par courriel avant le </w:t>
      </w:r>
      <w:r w:rsidR="00592B5A" w:rsidRPr="00592B5A">
        <w:rPr>
          <w:b/>
          <w:bCs/>
          <w:color w:val="auto"/>
          <w:sz w:val="24"/>
          <w:szCs w:val="24"/>
        </w:rPr>
        <w:t>25.09.2026</w:t>
      </w:r>
      <w:r w:rsidRPr="00592B5A">
        <w:rPr>
          <w:b/>
          <w:bCs/>
          <w:color w:val="auto"/>
          <w:sz w:val="24"/>
          <w:szCs w:val="24"/>
        </w:rPr>
        <w:t xml:space="preserve"> </w:t>
      </w:r>
      <w:r w:rsidRPr="007A1F7C">
        <w:rPr>
          <w:b/>
          <w:bCs/>
          <w:sz w:val="24"/>
          <w:szCs w:val="24"/>
        </w:rPr>
        <w:t>à l’adresse : ondine@asicc.ch</w:t>
      </w:r>
    </w:p>
    <w:p w14:paraId="2609B455" w14:textId="77777777" w:rsidR="001E4EC0" w:rsidRDefault="001E4EC0" w:rsidP="006F3822"/>
    <w:p w14:paraId="0EDC08D4" w14:textId="5D0DBF1A" w:rsidR="001E4EC0" w:rsidRPr="005F5DE4" w:rsidRDefault="001E4EC0" w:rsidP="005F5DE4">
      <w:pPr>
        <w:spacing w:before="0" w:after="0"/>
        <w:rPr>
          <w:b/>
          <w:bCs/>
          <w:i/>
          <w:iCs/>
        </w:rPr>
      </w:pPr>
      <w:r w:rsidRPr="005F5DE4">
        <w:rPr>
          <w:b/>
          <w:bCs/>
          <w:i/>
          <w:iCs/>
        </w:rPr>
        <w:t>Cocher les jours de présences souhaités (au minimum 2 jours par semaine)</w:t>
      </w:r>
    </w:p>
    <w:p w14:paraId="1CE75934" w14:textId="039BB220" w:rsidR="00434368" w:rsidRPr="001E4EC0" w:rsidRDefault="005F5DE4" w:rsidP="005F5DE4">
      <w:pPr>
        <w:spacing w:before="0"/>
        <w:rPr>
          <w:i/>
          <w:iCs/>
        </w:rPr>
      </w:pPr>
      <w:r>
        <w:rPr>
          <w:i/>
          <w:iCs/>
        </w:rPr>
        <w:t>Les horaires de fréquentation sont disponibles dans le Règlement de l’Accueil Vacances</w:t>
      </w:r>
      <w:r w:rsidR="00434368">
        <w:rPr>
          <w:i/>
          <w:iCs/>
        </w:rPr>
        <w:br/>
        <w:t>Les placements se feront au sein de l’UAPE de Corsier-sur-Vevey</w:t>
      </w:r>
    </w:p>
    <w:tbl>
      <w:tblPr>
        <w:tblStyle w:val="Grilledutableau"/>
        <w:tblW w:w="9351" w:type="dxa"/>
        <w:jc w:val="center"/>
        <w:tblLook w:val="04A0" w:firstRow="1" w:lastRow="0" w:firstColumn="1" w:lastColumn="0" w:noHBand="0" w:noVBand="1"/>
      </w:tblPr>
      <w:tblGrid>
        <w:gridCol w:w="1696"/>
        <w:gridCol w:w="1531"/>
        <w:gridCol w:w="1531"/>
        <w:gridCol w:w="1531"/>
        <w:gridCol w:w="1531"/>
        <w:gridCol w:w="1531"/>
      </w:tblGrid>
      <w:tr w:rsidR="00D7360E" w:rsidRPr="007E13B2" w14:paraId="285993B1" w14:textId="77777777" w:rsidTr="00591038">
        <w:trPr>
          <w:trHeight w:val="624"/>
          <w:jc w:val="center"/>
        </w:trPr>
        <w:tc>
          <w:tcPr>
            <w:tcW w:w="1696" w:type="dxa"/>
            <w:shd w:val="clear" w:color="auto" w:fill="96BF0D"/>
            <w:vAlign w:val="center"/>
          </w:tcPr>
          <w:p w14:paraId="484F0045" w14:textId="68A285B4" w:rsidR="00D7360E" w:rsidRPr="007E13B2" w:rsidRDefault="00D7360E" w:rsidP="003F344C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531" w:type="dxa"/>
            <w:shd w:val="clear" w:color="auto" w:fill="96BF0D"/>
            <w:vAlign w:val="center"/>
          </w:tcPr>
          <w:p w14:paraId="19CA333B" w14:textId="59BEC219" w:rsidR="00D7360E" w:rsidRPr="007E13B2" w:rsidRDefault="00D7360E" w:rsidP="003F34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4"/>
              </w:rPr>
              <w:t>Lundi</w:t>
            </w:r>
          </w:p>
        </w:tc>
        <w:tc>
          <w:tcPr>
            <w:tcW w:w="1531" w:type="dxa"/>
            <w:shd w:val="clear" w:color="auto" w:fill="96BF0D"/>
            <w:vAlign w:val="center"/>
          </w:tcPr>
          <w:p w14:paraId="7D1C21F1" w14:textId="0D2B1081" w:rsidR="00D7360E" w:rsidRPr="007E13B2" w:rsidRDefault="00D7360E" w:rsidP="003F344C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Mardi</w:t>
            </w:r>
          </w:p>
        </w:tc>
        <w:tc>
          <w:tcPr>
            <w:tcW w:w="1531" w:type="dxa"/>
            <w:shd w:val="clear" w:color="auto" w:fill="96BF0D"/>
            <w:vAlign w:val="center"/>
          </w:tcPr>
          <w:p w14:paraId="3B4F0DA4" w14:textId="427306AB" w:rsidR="00D7360E" w:rsidRPr="007E13B2" w:rsidRDefault="00D7360E" w:rsidP="003F344C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Mercredi</w:t>
            </w:r>
          </w:p>
        </w:tc>
        <w:tc>
          <w:tcPr>
            <w:tcW w:w="1531" w:type="dxa"/>
            <w:shd w:val="clear" w:color="auto" w:fill="96BF0D"/>
            <w:vAlign w:val="center"/>
          </w:tcPr>
          <w:p w14:paraId="62CB266A" w14:textId="365B3288" w:rsidR="00D7360E" w:rsidRPr="007E13B2" w:rsidRDefault="00D7360E" w:rsidP="003F344C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Jeudi</w:t>
            </w:r>
          </w:p>
        </w:tc>
        <w:tc>
          <w:tcPr>
            <w:tcW w:w="1531" w:type="dxa"/>
            <w:shd w:val="clear" w:color="auto" w:fill="96BF0D"/>
            <w:vAlign w:val="center"/>
          </w:tcPr>
          <w:p w14:paraId="268DA88B" w14:textId="4741CBA9" w:rsidR="00D7360E" w:rsidRPr="007E13B2" w:rsidRDefault="00D7360E" w:rsidP="003F344C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Vendredi</w:t>
            </w:r>
          </w:p>
        </w:tc>
      </w:tr>
      <w:tr w:rsidR="00E026A2" w:rsidRPr="007E13B2" w14:paraId="13CCFB6F" w14:textId="77777777" w:rsidTr="007225BC">
        <w:trPr>
          <w:trHeight w:val="624"/>
          <w:jc w:val="center"/>
        </w:trPr>
        <w:tc>
          <w:tcPr>
            <w:tcW w:w="1696" w:type="dxa"/>
            <w:shd w:val="clear" w:color="auto" w:fill="96BF0D"/>
            <w:vAlign w:val="center"/>
          </w:tcPr>
          <w:p w14:paraId="10C1BE05" w14:textId="4A1D786A" w:rsidR="00E026A2" w:rsidRPr="005F5DE4" w:rsidRDefault="00E026A2" w:rsidP="007225BC">
            <w:pPr>
              <w:jc w:val="center"/>
              <w:rPr>
                <w:b/>
                <w:bCs/>
                <w:sz w:val="22"/>
                <w:szCs w:val="24"/>
              </w:rPr>
            </w:pPr>
            <w:r w:rsidRPr="005F5DE4">
              <w:rPr>
                <w:b/>
                <w:bCs/>
                <w:sz w:val="22"/>
                <w:szCs w:val="24"/>
              </w:rPr>
              <w:t xml:space="preserve">Semaine </w:t>
            </w:r>
            <w:r w:rsidR="00263D1C">
              <w:rPr>
                <w:b/>
                <w:bCs/>
                <w:sz w:val="22"/>
                <w:szCs w:val="24"/>
              </w:rPr>
              <w:t xml:space="preserve">du </w:t>
            </w:r>
            <w:r w:rsidR="00263D1C">
              <w:rPr>
                <w:b/>
                <w:bCs/>
                <w:sz w:val="22"/>
                <w:szCs w:val="24"/>
              </w:rPr>
              <w:br/>
              <w:t>12 au 16.10.26</w:t>
            </w:r>
          </w:p>
        </w:tc>
        <w:tc>
          <w:tcPr>
            <w:tcW w:w="1531" w:type="dxa"/>
            <w:vAlign w:val="center"/>
          </w:tcPr>
          <w:p w14:paraId="73A38E1F" w14:textId="77777777" w:rsidR="00E026A2" w:rsidRPr="007E13B2" w:rsidRDefault="00E026A2" w:rsidP="007225B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531" w:type="dxa"/>
            <w:vAlign w:val="center"/>
          </w:tcPr>
          <w:p w14:paraId="64901FF7" w14:textId="77777777" w:rsidR="00E026A2" w:rsidRPr="007E13B2" w:rsidRDefault="00E026A2" w:rsidP="007225B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531" w:type="dxa"/>
            <w:vAlign w:val="center"/>
          </w:tcPr>
          <w:p w14:paraId="0827255E" w14:textId="77777777" w:rsidR="00E026A2" w:rsidRPr="007E13B2" w:rsidRDefault="00E026A2" w:rsidP="007225B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531" w:type="dxa"/>
            <w:vAlign w:val="center"/>
          </w:tcPr>
          <w:p w14:paraId="60D14A6F" w14:textId="77777777" w:rsidR="00E026A2" w:rsidRPr="007E13B2" w:rsidRDefault="00E026A2" w:rsidP="007225B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531" w:type="dxa"/>
            <w:vAlign w:val="center"/>
          </w:tcPr>
          <w:p w14:paraId="58216282" w14:textId="77777777" w:rsidR="00E026A2" w:rsidRPr="007E13B2" w:rsidRDefault="00E026A2" w:rsidP="007225BC">
            <w:pPr>
              <w:jc w:val="center"/>
              <w:rPr>
                <w:sz w:val="22"/>
                <w:szCs w:val="24"/>
              </w:rPr>
            </w:pPr>
          </w:p>
        </w:tc>
      </w:tr>
    </w:tbl>
    <w:p w14:paraId="406E97B3" w14:textId="1006BE8B" w:rsidR="006F3822" w:rsidRDefault="006F3822" w:rsidP="006F3822"/>
    <w:p w14:paraId="70CE3980" w14:textId="77777777" w:rsidR="001E4EC0" w:rsidRPr="005024D1" w:rsidRDefault="001E4EC0" w:rsidP="001E4EC0">
      <w:pPr>
        <w:keepNext/>
        <w:keepLines/>
        <w:tabs>
          <w:tab w:val="right" w:leader="dot" w:pos="5245"/>
          <w:tab w:val="center" w:pos="5812"/>
          <w:tab w:val="right" w:leader="dot" w:pos="10206"/>
        </w:tabs>
        <w:spacing w:line="480" w:lineRule="auto"/>
        <w:outlineLvl w:val="2"/>
        <w:rPr>
          <w:rFonts w:eastAsiaTheme="majorEastAsia" w:cstheme="majorBidi"/>
          <w:b/>
          <w:bCs/>
          <w:sz w:val="22"/>
          <w:szCs w:val="28"/>
        </w:rPr>
      </w:pPr>
      <w:bookmarkStart w:id="0" w:name="_Hlk156826254"/>
      <w:r w:rsidRPr="005024D1">
        <w:rPr>
          <w:rFonts w:eastAsiaTheme="majorEastAsia" w:cstheme="majorBidi"/>
          <w:b/>
          <w:bCs/>
          <w:sz w:val="22"/>
          <w:szCs w:val="28"/>
        </w:rPr>
        <w:t>Nom :</w:t>
      </w:r>
      <w:r w:rsidRPr="005024D1">
        <w:rPr>
          <w:rFonts w:eastAsiaTheme="majorEastAsia" w:cstheme="majorBidi"/>
          <w:b/>
          <w:bCs/>
          <w:sz w:val="22"/>
          <w:szCs w:val="28"/>
        </w:rPr>
        <w:tab/>
      </w:r>
      <w:r w:rsidRPr="005024D1">
        <w:rPr>
          <w:rFonts w:eastAsiaTheme="majorEastAsia" w:cstheme="majorBidi"/>
          <w:b/>
          <w:bCs/>
          <w:sz w:val="22"/>
          <w:szCs w:val="28"/>
        </w:rPr>
        <w:tab/>
        <w:t>Prénom :</w:t>
      </w:r>
      <w:r w:rsidRPr="005024D1">
        <w:rPr>
          <w:rFonts w:eastAsiaTheme="majorEastAsia" w:cstheme="majorBidi"/>
          <w:b/>
          <w:bCs/>
          <w:sz w:val="22"/>
          <w:szCs w:val="28"/>
        </w:rPr>
        <w:tab/>
      </w:r>
    </w:p>
    <w:p w14:paraId="3280DE75" w14:textId="4A6DFD32" w:rsidR="001E4EC0" w:rsidRPr="001E4EC0" w:rsidRDefault="001E4EC0" w:rsidP="001E4EC0">
      <w:pPr>
        <w:keepNext/>
        <w:keepLines/>
        <w:tabs>
          <w:tab w:val="right" w:leader="dot" w:pos="10206"/>
        </w:tabs>
        <w:spacing w:line="480" w:lineRule="auto"/>
        <w:outlineLvl w:val="2"/>
        <w:rPr>
          <w:rFonts w:eastAsiaTheme="majorEastAsia" w:cstheme="majorBidi"/>
          <w:sz w:val="22"/>
          <w:szCs w:val="28"/>
        </w:rPr>
      </w:pPr>
      <w:r w:rsidRPr="001E4EC0">
        <w:rPr>
          <w:rFonts w:eastAsiaTheme="majorEastAsia" w:cstheme="majorBidi"/>
          <w:sz w:val="22"/>
          <w:szCs w:val="28"/>
        </w:rPr>
        <w:t xml:space="preserve">Date de naissance (JJ/MM/AAAA) : </w:t>
      </w:r>
      <w:r w:rsidRPr="001E4EC0">
        <w:rPr>
          <w:rFonts w:eastAsiaTheme="majorEastAsia" w:cstheme="majorBidi"/>
          <w:sz w:val="22"/>
          <w:szCs w:val="28"/>
        </w:rPr>
        <w:tab/>
      </w:r>
    </w:p>
    <w:p w14:paraId="2471B7FC" w14:textId="77777777" w:rsidR="001E4EC0" w:rsidRPr="001E4EC0" w:rsidRDefault="001E4EC0" w:rsidP="001E4EC0">
      <w:pPr>
        <w:keepNext/>
        <w:keepLines/>
        <w:tabs>
          <w:tab w:val="right" w:leader="dot" w:pos="10206"/>
        </w:tabs>
        <w:spacing w:after="0" w:line="480" w:lineRule="auto"/>
        <w:outlineLvl w:val="2"/>
        <w:rPr>
          <w:rFonts w:eastAsiaTheme="majorEastAsia" w:cstheme="majorBidi"/>
          <w:sz w:val="22"/>
          <w:szCs w:val="28"/>
        </w:rPr>
      </w:pPr>
      <w:r w:rsidRPr="001E4EC0">
        <w:rPr>
          <w:rFonts w:eastAsiaTheme="majorEastAsia" w:cstheme="majorBidi"/>
          <w:sz w:val="22"/>
          <w:szCs w:val="28"/>
        </w:rPr>
        <w:t>Adresse de l’enfant :</w:t>
      </w:r>
      <w:r w:rsidRPr="001E4EC0">
        <w:rPr>
          <w:rFonts w:eastAsiaTheme="majorEastAsia" w:cstheme="majorBidi"/>
          <w:sz w:val="22"/>
          <w:szCs w:val="28"/>
        </w:rPr>
        <w:tab/>
      </w:r>
      <w:r w:rsidRPr="001E4EC0">
        <w:rPr>
          <w:rFonts w:eastAsiaTheme="majorEastAsia" w:cstheme="majorBidi"/>
          <w:sz w:val="22"/>
          <w:szCs w:val="28"/>
        </w:rPr>
        <w:br/>
        <w:t xml:space="preserve">Nom et numéro de la classe : </w:t>
      </w:r>
      <w:r w:rsidRPr="001E4EC0">
        <w:rPr>
          <w:rFonts w:eastAsiaTheme="majorEastAsia" w:cstheme="majorBidi"/>
          <w:sz w:val="22"/>
          <w:szCs w:val="28"/>
        </w:rPr>
        <w:tab/>
      </w:r>
      <w:bookmarkEnd w:id="0"/>
    </w:p>
    <w:p w14:paraId="1AFD0D07" w14:textId="21E22A3D" w:rsidR="001E4EC0" w:rsidRPr="005024D1" w:rsidRDefault="001E4EC0" w:rsidP="005024D1">
      <w:pPr>
        <w:keepNext/>
        <w:keepLines/>
        <w:tabs>
          <w:tab w:val="right" w:leader="dot" w:pos="6237"/>
          <w:tab w:val="right" w:leader="dot" w:pos="10206"/>
        </w:tabs>
        <w:spacing w:after="0" w:line="480" w:lineRule="auto"/>
        <w:outlineLvl w:val="2"/>
        <w:rPr>
          <w:rFonts w:eastAsiaTheme="majorEastAsia" w:cstheme="majorBidi"/>
          <w:color w:val="auto"/>
          <w:sz w:val="24"/>
          <w:szCs w:val="32"/>
        </w:rPr>
      </w:pPr>
      <w:r w:rsidRPr="005024D1">
        <w:rPr>
          <w:b/>
          <w:bCs/>
          <w:color w:val="auto"/>
          <w:sz w:val="22"/>
          <w:szCs w:val="24"/>
        </w:rPr>
        <w:t>Contact de référence :</w:t>
      </w:r>
      <w:r w:rsidRPr="005024D1">
        <w:rPr>
          <w:b/>
          <w:bCs/>
          <w:color w:val="auto"/>
          <w:sz w:val="22"/>
          <w:szCs w:val="24"/>
        </w:rPr>
        <w:tab/>
        <w:t>N° de tél. :</w:t>
      </w:r>
      <w:r w:rsidRPr="005024D1">
        <w:rPr>
          <w:b/>
          <w:bCs/>
          <w:color w:val="auto"/>
          <w:sz w:val="22"/>
          <w:szCs w:val="24"/>
        </w:rPr>
        <w:tab/>
      </w:r>
    </w:p>
    <w:p w14:paraId="4B76B420" w14:textId="6AE0257B" w:rsidR="005024D1" w:rsidRDefault="001E4EC0" w:rsidP="005F5DE4">
      <w:pPr>
        <w:jc w:val="both"/>
        <w:rPr>
          <w:sz w:val="22"/>
          <w:szCs w:val="22"/>
        </w:rPr>
      </w:pPr>
      <w:r w:rsidRPr="005F5DE4">
        <w:rPr>
          <w:sz w:val="22"/>
          <w:szCs w:val="22"/>
        </w:rPr>
        <w:t xml:space="preserve">Par leur signature au bas du présent formulaire, le(s) parent(s)/personne(s) responsable(s) attestent avoir pris connaissance du </w:t>
      </w:r>
      <w:r w:rsidRPr="007A1F7C">
        <w:rPr>
          <w:b/>
          <w:bCs/>
          <w:sz w:val="22"/>
          <w:szCs w:val="22"/>
        </w:rPr>
        <w:t>Règlement de l’Accueil Vacances</w:t>
      </w:r>
      <w:r w:rsidRPr="005F5DE4">
        <w:rPr>
          <w:sz w:val="22"/>
          <w:szCs w:val="22"/>
        </w:rPr>
        <w:t>, et l</w:t>
      </w:r>
      <w:r w:rsidR="00D70844">
        <w:rPr>
          <w:sz w:val="22"/>
          <w:szCs w:val="22"/>
        </w:rPr>
        <w:t>’</w:t>
      </w:r>
      <w:r w:rsidRPr="005F5DE4">
        <w:rPr>
          <w:sz w:val="22"/>
          <w:szCs w:val="22"/>
        </w:rPr>
        <w:t>accepte.</w:t>
      </w:r>
    </w:p>
    <w:p w14:paraId="20372326" w14:textId="048CF571" w:rsidR="005024D1" w:rsidRPr="005F5DE4" w:rsidRDefault="005024D1" w:rsidP="005F5DE4">
      <w:pPr>
        <w:jc w:val="both"/>
        <w:rPr>
          <w:sz w:val="22"/>
          <w:szCs w:val="22"/>
        </w:rPr>
      </w:pPr>
      <w:r>
        <w:rPr>
          <w:sz w:val="22"/>
          <w:szCs w:val="22"/>
        </w:rPr>
        <w:t>Le(s) soussigné(s) attestent ne pas être en vacances et travaille</w:t>
      </w:r>
      <w:r w:rsidR="007A1F7C">
        <w:rPr>
          <w:sz w:val="22"/>
          <w:szCs w:val="22"/>
        </w:rPr>
        <w:t xml:space="preserve">r </w:t>
      </w:r>
      <w:r>
        <w:rPr>
          <w:sz w:val="22"/>
          <w:szCs w:val="22"/>
        </w:rPr>
        <w:t>durant la/les semaine(s) réservée(s).</w:t>
      </w:r>
    </w:p>
    <w:p w14:paraId="6971ECCF" w14:textId="4F6138DB" w:rsidR="001E4EC0" w:rsidRPr="005F5DE4" w:rsidRDefault="001E4EC0" w:rsidP="005F5DE4">
      <w:pPr>
        <w:jc w:val="both"/>
        <w:rPr>
          <w:sz w:val="22"/>
          <w:szCs w:val="22"/>
        </w:rPr>
      </w:pPr>
      <w:r w:rsidRPr="005F5DE4">
        <w:rPr>
          <w:sz w:val="22"/>
          <w:szCs w:val="22"/>
        </w:rPr>
        <w:t>Ce document fait office de pièce légale et de justification des prestations qui seront dues</w:t>
      </w:r>
      <w:r w:rsidR="005F5DE4">
        <w:rPr>
          <w:sz w:val="22"/>
          <w:szCs w:val="22"/>
        </w:rPr>
        <w:t>.</w:t>
      </w:r>
    </w:p>
    <w:p w14:paraId="2365A451" w14:textId="77777777" w:rsidR="005024D1" w:rsidRDefault="005024D1" w:rsidP="005F5DE4">
      <w:pPr>
        <w:tabs>
          <w:tab w:val="right" w:leader="dot" w:pos="2552"/>
          <w:tab w:val="left" w:pos="5245"/>
          <w:tab w:val="right" w:leader="dot" w:pos="9072"/>
        </w:tabs>
        <w:rPr>
          <w:sz w:val="22"/>
          <w:szCs w:val="22"/>
          <w:lang w:val="fr-FR"/>
        </w:rPr>
      </w:pPr>
    </w:p>
    <w:p w14:paraId="59FF00BE" w14:textId="40E68A76" w:rsidR="001E4EC0" w:rsidRPr="005F5DE4" w:rsidRDefault="001E4EC0" w:rsidP="005F5DE4">
      <w:pPr>
        <w:tabs>
          <w:tab w:val="right" w:leader="dot" w:pos="2552"/>
          <w:tab w:val="left" w:pos="5245"/>
          <w:tab w:val="right" w:leader="dot" w:pos="9072"/>
        </w:tabs>
        <w:rPr>
          <w:sz w:val="22"/>
          <w:szCs w:val="22"/>
          <w:lang w:val="fr-FR"/>
        </w:rPr>
      </w:pPr>
      <w:r w:rsidRPr="001E4EC0">
        <w:rPr>
          <w:sz w:val="22"/>
          <w:szCs w:val="22"/>
          <w:lang w:val="fr-FR"/>
        </w:rPr>
        <w:t>Date :</w:t>
      </w:r>
      <w:r w:rsidR="005F5DE4" w:rsidRPr="005F5DE4">
        <w:rPr>
          <w:sz w:val="22"/>
          <w:szCs w:val="22"/>
          <w:lang w:val="fr-FR"/>
        </w:rPr>
        <w:tab/>
        <w:t xml:space="preserve"> </w:t>
      </w:r>
      <w:r w:rsidR="005F5DE4" w:rsidRPr="005F5DE4">
        <w:rPr>
          <w:sz w:val="22"/>
          <w:szCs w:val="22"/>
          <w:lang w:val="fr-FR"/>
        </w:rPr>
        <w:tab/>
      </w:r>
      <w:r w:rsidRPr="001E4EC0">
        <w:rPr>
          <w:sz w:val="22"/>
          <w:szCs w:val="22"/>
          <w:lang w:val="fr-FR"/>
        </w:rPr>
        <w:t>Signature :</w:t>
      </w:r>
      <w:r w:rsidR="005F5DE4" w:rsidRPr="005F5DE4">
        <w:rPr>
          <w:sz w:val="22"/>
          <w:szCs w:val="22"/>
          <w:lang w:val="fr-FR"/>
        </w:rPr>
        <w:tab/>
      </w:r>
    </w:p>
    <w:sectPr w:rsidR="001E4EC0" w:rsidRPr="005F5DE4" w:rsidSect="00A059D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E6715" w14:textId="77777777" w:rsidR="003D1659" w:rsidRDefault="003D1659" w:rsidP="00DF4823">
      <w:pPr>
        <w:spacing w:before="0" w:after="0"/>
      </w:pPr>
      <w:r>
        <w:separator/>
      </w:r>
    </w:p>
  </w:endnote>
  <w:endnote w:type="continuationSeparator" w:id="0">
    <w:p w14:paraId="027259AC" w14:textId="77777777" w:rsidR="003D1659" w:rsidRDefault="003D1659" w:rsidP="00DF48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Epilogue">
    <w:altName w:val="Calibri"/>
    <w:charset w:val="00"/>
    <w:family w:val="auto"/>
    <w:pitch w:val="variable"/>
    <w:sig w:usb0="A000007F" w:usb1="4000207B" w:usb2="00000000" w:usb3="00000000" w:csb0="00000193" w:csb1="00000000"/>
  </w:font>
  <w:font w:name="Epilogue Light">
    <w:altName w:val="Calibri"/>
    <w:charset w:val="00"/>
    <w:family w:val="auto"/>
    <w:pitch w:val="variable"/>
    <w:sig w:usb0="A000007F" w:usb1="4000207B" w:usb2="00000000" w:usb3="00000000" w:csb0="00000193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1350" w14:textId="77777777" w:rsidR="00462C58" w:rsidRPr="0013719C" w:rsidRDefault="00462C58" w:rsidP="00462C58">
    <w:pPr>
      <w:rPr>
        <w:rFonts w:asciiTheme="majorHAnsi" w:hAnsiTheme="majorHAnsi"/>
      </w:rPr>
    </w:pPr>
    <w:r w:rsidRPr="0013719C"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A83CD0" wp14:editId="3431CA36">
              <wp:simplePos x="0" y="0"/>
              <wp:positionH relativeFrom="column">
                <wp:posOffset>-1882775</wp:posOffset>
              </wp:positionH>
              <wp:positionV relativeFrom="page">
                <wp:posOffset>8003540</wp:posOffset>
              </wp:positionV>
              <wp:extent cx="3182400" cy="752400"/>
              <wp:effectExtent l="0" t="4127" r="0" b="0"/>
              <wp:wrapNone/>
              <wp:docPr id="2107241535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3182400" cy="752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22E8C3" w14:textId="77777777" w:rsidR="00462C58" w:rsidRPr="0013719C" w:rsidRDefault="00462C58" w:rsidP="00462C58">
                          <w:pPr>
                            <w:rPr>
                              <w:rFonts w:asciiTheme="majorHAnsi" w:hAnsiTheme="majorHAnsi"/>
                              <w:color w:val="D9D9D9" w:themeColor="background1" w:themeShade="D9"/>
                              <w:spacing w:val="60"/>
                              <w:sz w:val="96"/>
                              <w:szCs w:val="96"/>
                            </w:rPr>
                          </w:pPr>
                          <w:r w:rsidRPr="0013719C">
                            <w:rPr>
                              <w:rFonts w:asciiTheme="majorHAnsi" w:hAnsiTheme="majorHAnsi"/>
                              <w:color w:val="D9D9D9" w:themeColor="background1" w:themeShade="D9"/>
                              <w:spacing w:val="60"/>
                              <w:sz w:val="72"/>
                              <w:szCs w:val="72"/>
                            </w:rPr>
                            <w:t>asicc.ch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A83CD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-148.25pt;margin-top:630.2pt;width:250.6pt;height:59.2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" fillcolor="white [3201]" stroked="f" strokeweight=".5pt">
              <v:textbox>
                <w:txbxContent>
                  <w:p w14:paraId="1222E8C3" w14:textId="77777777" w:rsidR="00462C58" w:rsidRPr="0013719C" w:rsidRDefault="00462C58" w:rsidP="00462C58">
                    <w:pPr>
                      <w:rPr>
                        <w:rFonts w:asciiTheme="majorHAnsi" w:hAnsiTheme="majorHAnsi"/>
                        <w:color w:val="D9D9D9" w:themeColor="background1" w:themeShade="D9"/>
                        <w:spacing w:val="60"/>
                        <w:sz w:val="96"/>
                        <w:szCs w:val="96"/>
                      </w:rPr>
                    </w:pPr>
                    <w:r w:rsidRPr="0013719C">
                      <w:rPr>
                        <w:rFonts w:asciiTheme="majorHAnsi" w:hAnsiTheme="majorHAnsi"/>
                        <w:color w:val="D9D9D9" w:themeColor="background1" w:themeShade="D9"/>
                        <w:spacing w:val="60"/>
                        <w:sz w:val="72"/>
                        <w:szCs w:val="72"/>
                      </w:rPr>
                      <w:t>asicc.ch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2CEAB7D5" w14:textId="77777777" w:rsidR="00BF2F7D" w:rsidRPr="0013719C" w:rsidRDefault="00BF2F7D" w:rsidP="00BF2F7D">
    <w:pPr>
      <w:tabs>
        <w:tab w:val="center" w:pos="4536"/>
        <w:tab w:val="center" w:pos="9072"/>
      </w:tabs>
      <w:jc w:val="center"/>
      <w:rPr>
        <w:rFonts w:ascii="Epilogue" w:hAnsi="Epilogue"/>
        <w:sz w:val="18"/>
        <w:szCs w:val="18"/>
      </w:rPr>
    </w:pPr>
    <w:r>
      <w:rPr>
        <w:rFonts w:ascii="Epilogue" w:hAnsi="Epilogue"/>
        <w:sz w:val="18"/>
        <w:szCs w:val="18"/>
      </w:rPr>
      <w:tab/>
    </w:r>
    <w:r>
      <w:rPr>
        <w:noProof/>
      </w:rPr>
      <w:drawing>
        <wp:inline distT="0" distB="0" distL="0" distR="0" wp14:anchorId="75273A81" wp14:editId="7CFC4C3D">
          <wp:extent cx="934588" cy="432000"/>
          <wp:effectExtent l="0" t="0" r="0" b="6350"/>
          <wp:docPr id="1993735525" name="Image 1" descr="Une image contenant Graphique, Police, logo, pom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486203" name="Image 1" descr="Une image contenant Graphique, Police, logo, pom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4588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Epilogue" w:hAnsi="Epilogue"/>
        <w:sz w:val="18"/>
        <w:szCs w:val="18"/>
      </w:rPr>
      <w:tab/>
    </w:r>
    <w:r w:rsidRPr="0013719C">
      <w:rPr>
        <w:rFonts w:ascii="Epilogue" w:hAnsi="Epilogue"/>
        <w:sz w:val="18"/>
        <w:szCs w:val="18"/>
      </w:rPr>
      <w:t>Page</w:t>
    </w:r>
    <w:r>
      <w:rPr>
        <w:rFonts w:ascii="Epilogue" w:hAnsi="Epilogue"/>
        <w:sz w:val="18"/>
        <w:szCs w:val="18"/>
      </w:rPr>
      <w:t xml:space="preserve"> </w:t>
    </w:r>
    <w:r>
      <w:rPr>
        <w:rFonts w:ascii="Epilogue" w:hAnsi="Epilogue"/>
        <w:sz w:val="18"/>
        <w:szCs w:val="18"/>
      </w:rPr>
      <w:fldChar w:fldCharType="begin"/>
    </w:r>
    <w:r>
      <w:rPr>
        <w:rFonts w:ascii="Epilogue" w:hAnsi="Epilogue"/>
        <w:sz w:val="18"/>
        <w:szCs w:val="18"/>
      </w:rPr>
      <w:instrText xml:space="preserve"> PAGE   \* MERGEFORMAT </w:instrText>
    </w:r>
    <w:r>
      <w:rPr>
        <w:rFonts w:ascii="Epilogue" w:hAnsi="Epilogue"/>
        <w:sz w:val="18"/>
        <w:szCs w:val="18"/>
      </w:rPr>
      <w:fldChar w:fldCharType="separate"/>
    </w:r>
    <w:r>
      <w:rPr>
        <w:rFonts w:ascii="Epilogue" w:hAnsi="Epilogue"/>
        <w:sz w:val="18"/>
        <w:szCs w:val="18"/>
      </w:rPr>
      <w:t>2</w:t>
    </w:r>
    <w:r>
      <w:rPr>
        <w:rFonts w:ascii="Epilogue" w:hAnsi="Epilogue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CEF7" w14:textId="77777777" w:rsidR="00A529D9" w:rsidRDefault="00A529D9" w:rsidP="00A529D9">
    <w:pPr>
      <w:rPr>
        <w:rFonts w:ascii="Epilogue" w:hAnsi="Epilogue"/>
      </w:rPr>
    </w:pPr>
    <w:r>
      <w:rPr>
        <w:rFonts w:ascii="Epilogue" w:hAnsi="Epilogu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77DCB4" wp14:editId="3F5A9C17">
              <wp:simplePos x="0" y="0"/>
              <wp:positionH relativeFrom="column">
                <wp:posOffset>-1884404</wp:posOffset>
              </wp:positionH>
              <wp:positionV relativeFrom="paragraph">
                <wp:posOffset>-1582394</wp:posOffset>
              </wp:positionV>
              <wp:extent cx="3184513" cy="751997"/>
              <wp:effectExtent l="0" t="3175" r="0" b="0"/>
              <wp:wrapNone/>
              <wp:docPr id="123512887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3184513" cy="75199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2B20A8" w14:textId="77777777" w:rsidR="00A529D9" w:rsidRPr="0013719C" w:rsidRDefault="00A529D9">
                          <w:pPr>
                            <w:rPr>
                              <w:rFonts w:asciiTheme="majorHAnsi" w:hAnsiTheme="majorHAnsi"/>
                              <w:color w:val="D9D9D9" w:themeColor="background1" w:themeShade="D9"/>
                              <w:spacing w:val="60"/>
                              <w:sz w:val="96"/>
                              <w:szCs w:val="96"/>
                            </w:rPr>
                          </w:pPr>
                          <w:r w:rsidRPr="0013719C">
                            <w:rPr>
                              <w:rFonts w:asciiTheme="majorHAnsi" w:hAnsiTheme="majorHAnsi"/>
                              <w:color w:val="D9D9D9" w:themeColor="background1" w:themeShade="D9"/>
                              <w:spacing w:val="60"/>
                              <w:sz w:val="72"/>
                              <w:szCs w:val="72"/>
                            </w:rPr>
                            <w:t>asicc.ch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7DCB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48.4pt;margin-top:-124.6pt;width:250.75pt;height:59.2pt;rotation:-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" fillcolor="white [3201]" stroked="f" strokeweight=".5pt">
              <v:textbox>
                <w:txbxContent>
                  <w:p w14:paraId="4F2B20A8" w14:textId="77777777" w:rsidR="00A529D9" w:rsidRPr="0013719C" w:rsidRDefault="00A529D9">
                    <w:pPr>
                      <w:rPr>
                        <w:rFonts w:asciiTheme="majorHAnsi" w:hAnsiTheme="majorHAnsi"/>
                        <w:color w:val="D9D9D9" w:themeColor="background1" w:themeShade="D9"/>
                        <w:spacing w:val="60"/>
                        <w:sz w:val="96"/>
                        <w:szCs w:val="96"/>
                      </w:rPr>
                    </w:pPr>
                    <w:r w:rsidRPr="0013719C">
                      <w:rPr>
                        <w:rFonts w:asciiTheme="majorHAnsi" w:hAnsiTheme="majorHAnsi"/>
                        <w:color w:val="D9D9D9" w:themeColor="background1" w:themeShade="D9"/>
                        <w:spacing w:val="60"/>
                        <w:sz w:val="72"/>
                        <w:szCs w:val="72"/>
                      </w:rPr>
                      <w:t>asicc.ch</w:t>
                    </w:r>
                  </w:p>
                </w:txbxContent>
              </v:textbox>
            </v:shape>
          </w:pict>
        </mc:Fallback>
      </mc:AlternateContent>
    </w:r>
  </w:p>
  <w:p w14:paraId="2D6BD42A" w14:textId="77777777" w:rsidR="00DF4823" w:rsidRPr="0013719C" w:rsidRDefault="00A529D9" w:rsidP="00A529D9">
    <w:pPr>
      <w:jc w:val="center"/>
      <w:rPr>
        <w:rFonts w:ascii="Epilogue" w:hAnsi="Epilogue"/>
        <w:b/>
        <w:bCs/>
        <w:sz w:val="18"/>
        <w:szCs w:val="18"/>
      </w:rPr>
    </w:pPr>
    <w:r w:rsidRPr="0013719C">
      <w:rPr>
        <w:rFonts w:ascii="Epilogue" w:hAnsi="Epilogue"/>
        <w:b/>
        <w:bCs/>
        <w:sz w:val="18"/>
        <w:szCs w:val="18"/>
      </w:rPr>
      <w:t>ASICC Enfance et Jeunesse</w:t>
    </w:r>
  </w:p>
  <w:p w14:paraId="1CB7219B" w14:textId="77777777" w:rsidR="00A529D9" w:rsidRPr="0013719C" w:rsidRDefault="00A529D9" w:rsidP="00A529D9">
    <w:pPr>
      <w:jc w:val="center"/>
      <w:rPr>
        <w:rFonts w:ascii="Epilogue" w:hAnsi="Epilogue"/>
        <w:sz w:val="16"/>
        <w:szCs w:val="16"/>
      </w:rPr>
    </w:pPr>
    <w:r w:rsidRPr="0013719C">
      <w:rPr>
        <w:rFonts w:ascii="Epilogue" w:hAnsi="Epilogue"/>
        <w:sz w:val="16"/>
        <w:szCs w:val="16"/>
      </w:rPr>
      <w:t xml:space="preserve">Avenue Reller 22 </w:t>
    </w:r>
    <w:r w:rsidRPr="0013719C">
      <w:rPr>
        <w:rFonts w:ascii="Epilogue" w:hAnsi="Epilogue"/>
        <w:color w:val="93117E" w:themeColor="accent1"/>
        <w:sz w:val="16"/>
        <w:szCs w:val="16"/>
      </w:rPr>
      <w:t>∙</w:t>
    </w:r>
    <w:r w:rsidRPr="0013719C">
      <w:rPr>
        <w:rFonts w:ascii="Epilogue" w:hAnsi="Epilogue"/>
        <w:sz w:val="16"/>
        <w:szCs w:val="16"/>
      </w:rPr>
      <w:t xml:space="preserve"> 1800 Vevey </w:t>
    </w:r>
    <w:r w:rsidRPr="0013719C">
      <w:rPr>
        <w:rFonts w:ascii="Epilogue" w:hAnsi="Epilogue"/>
        <w:color w:val="93117E" w:themeColor="accent1"/>
        <w:sz w:val="16"/>
        <w:szCs w:val="16"/>
      </w:rPr>
      <w:t>∙</w:t>
    </w:r>
    <w:r w:rsidRPr="0013719C">
      <w:rPr>
        <w:rFonts w:ascii="Epilogue" w:hAnsi="Epilogue"/>
        <w:sz w:val="16"/>
        <w:szCs w:val="16"/>
      </w:rPr>
      <w:t xml:space="preserve"> 021 925 04 90 </w:t>
    </w:r>
    <w:r w:rsidRPr="0013719C">
      <w:rPr>
        <w:rFonts w:ascii="Epilogue" w:hAnsi="Epilogue"/>
        <w:color w:val="93117E" w:themeColor="accent1"/>
        <w:sz w:val="16"/>
        <w:szCs w:val="16"/>
      </w:rPr>
      <w:t>∙</w:t>
    </w:r>
    <w:r w:rsidRPr="0013719C">
      <w:rPr>
        <w:rFonts w:ascii="Epilogue" w:hAnsi="Epilogue"/>
        <w:sz w:val="16"/>
        <w:szCs w:val="16"/>
      </w:rPr>
      <w:t xml:space="preserve"> </w:t>
    </w:r>
    <w:r w:rsidR="003628FC">
      <w:rPr>
        <w:rFonts w:ascii="Epilogue" w:hAnsi="Epilogue"/>
        <w:sz w:val="16"/>
        <w:szCs w:val="16"/>
      </w:rPr>
      <w:t>ondine</w:t>
    </w:r>
    <w:r w:rsidRPr="0013719C">
      <w:rPr>
        <w:rFonts w:ascii="Epilogue" w:hAnsi="Epilogue"/>
        <w:sz w:val="16"/>
        <w:szCs w:val="16"/>
      </w:rPr>
      <w:t>@asicc.ch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F494" w14:textId="77777777" w:rsidR="003D1659" w:rsidRDefault="003D1659" w:rsidP="00DF4823">
      <w:pPr>
        <w:spacing w:before="0" w:after="0"/>
      </w:pPr>
      <w:r>
        <w:separator/>
      </w:r>
    </w:p>
  </w:footnote>
  <w:footnote w:type="continuationSeparator" w:id="0">
    <w:p w14:paraId="638AEDC4" w14:textId="77777777" w:rsidR="003D1659" w:rsidRDefault="003D1659" w:rsidP="00DF482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D35E" w14:textId="77777777" w:rsidR="00DF4823" w:rsidRDefault="00DF4823" w:rsidP="00DF4823">
    <w:pPr>
      <w:pStyle w:val="En-tte"/>
      <w:jc w:val="center"/>
    </w:pPr>
  </w:p>
  <w:p w14:paraId="740DAF1D" w14:textId="77777777" w:rsidR="00DF4823" w:rsidRPr="00DF4823" w:rsidRDefault="00DF4823">
    <w:pPr>
      <w:pStyle w:val="En-tte"/>
      <w:rPr>
        <w:rFonts w:ascii="Epilogue" w:hAnsi="Epilogu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4531"/>
    </w:tblGrid>
    <w:tr w:rsidR="00181D78" w14:paraId="7DDD2465" w14:textId="77777777" w:rsidTr="00181D78">
      <w:tc>
        <w:tcPr>
          <w:tcW w:w="4531" w:type="dxa"/>
        </w:tcPr>
        <w:p w14:paraId="3668B11A" w14:textId="77777777" w:rsidR="00181D78" w:rsidRDefault="00462C58" w:rsidP="00181D78">
          <w:pPr>
            <w:pStyle w:val="En-tte"/>
          </w:pPr>
          <w:r>
            <w:rPr>
              <w:rFonts w:ascii="Epilogue" w:hAnsi="Epilogue"/>
              <w:noProof/>
            </w:rPr>
            <w:drawing>
              <wp:inline distT="0" distB="0" distL="0" distR="0" wp14:anchorId="7605B738" wp14:editId="5452D14F">
                <wp:extent cx="1850688" cy="856800"/>
                <wp:effectExtent l="0" t="0" r="0" b="635"/>
                <wp:docPr id="178078620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0786209" name="Image 178078620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0688" cy="85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695F08B0" w14:textId="77777777" w:rsidR="00181D78" w:rsidRDefault="00462C58" w:rsidP="00462C58">
          <w:pPr>
            <w:pStyle w:val="En-tte"/>
            <w:jc w:val="right"/>
          </w:pPr>
          <w:r>
            <w:rPr>
              <w:noProof/>
            </w:rPr>
            <w:drawing>
              <wp:inline distT="0" distB="0" distL="0" distR="0" wp14:anchorId="0834A82F" wp14:editId="6724B670">
                <wp:extent cx="1853600" cy="856800"/>
                <wp:effectExtent l="0" t="0" r="0" b="635"/>
                <wp:docPr id="218486203" name="Image 1" descr="Une image contenant Graphique, Police, logo, pomm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486203" name="Image 1" descr="Une image contenant Graphique, Police, logo, pomme&#10;&#10;Description générée automatiquement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3600" cy="85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7CA3C71" w14:textId="77777777" w:rsidR="00181D78" w:rsidRDefault="00181D78" w:rsidP="00181D78">
    <w:pPr>
      <w:pStyle w:val="En-tte"/>
    </w:pPr>
  </w:p>
  <w:p w14:paraId="147D775F" w14:textId="77777777" w:rsidR="00A529D9" w:rsidRPr="00DF4823" w:rsidRDefault="00A529D9" w:rsidP="00A529D9">
    <w:pPr>
      <w:pStyle w:val="En-tte"/>
      <w:rPr>
        <w:rFonts w:ascii="Epilogue" w:hAnsi="Epilogu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6414"/>
    <w:multiLevelType w:val="hybridMultilevel"/>
    <w:tmpl w:val="47166EE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67537"/>
    <w:multiLevelType w:val="hybridMultilevel"/>
    <w:tmpl w:val="56D221E0"/>
    <w:lvl w:ilvl="0" w:tplc="EE34FE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D3088"/>
    <w:multiLevelType w:val="hybridMultilevel"/>
    <w:tmpl w:val="73DE7A70"/>
    <w:lvl w:ilvl="0" w:tplc="9A401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117E" w:themeColor="accent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D32FC"/>
    <w:multiLevelType w:val="multilevel"/>
    <w:tmpl w:val="FCD41740"/>
    <w:lvl w:ilvl="0">
      <w:start w:val="1"/>
      <w:numFmt w:val="decimal"/>
      <w:pStyle w:val="Numrosliste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3530B8A"/>
    <w:multiLevelType w:val="hybridMultilevel"/>
    <w:tmpl w:val="49E0707C"/>
    <w:lvl w:ilvl="0" w:tplc="9D4AAAEE">
      <w:start w:val="1"/>
      <w:numFmt w:val="bullet"/>
      <w:lvlText w:val="›"/>
      <w:lvlJc w:val="left"/>
      <w:pPr>
        <w:ind w:left="1080" w:hanging="360"/>
      </w:pPr>
      <w:rPr>
        <w:rFonts w:ascii="Eras Light ITC" w:hAnsi="Eras Light ITC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AF5695"/>
    <w:multiLevelType w:val="hybridMultilevel"/>
    <w:tmpl w:val="51C43094"/>
    <w:lvl w:ilvl="0" w:tplc="1DDAADAA">
      <w:start w:val="1"/>
      <w:numFmt w:val="bullet"/>
      <w:lvlText w:val="›"/>
      <w:lvlJc w:val="left"/>
      <w:pPr>
        <w:ind w:left="720" w:hanging="360"/>
      </w:pPr>
      <w:rPr>
        <w:rFonts w:ascii="Eras Light ITC" w:hAnsi="Eras Light ITC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31529"/>
    <w:multiLevelType w:val="hybridMultilevel"/>
    <w:tmpl w:val="C38C86D8"/>
    <w:lvl w:ilvl="0" w:tplc="D07CB4FE">
      <w:start w:val="1"/>
      <w:numFmt w:val="bullet"/>
      <w:pStyle w:val="Pucesliste"/>
      <w:lvlText w:val=""/>
      <w:lvlJc w:val="left"/>
      <w:pPr>
        <w:ind w:left="720" w:hanging="360"/>
      </w:pPr>
      <w:rPr>
        <w:rFonts w:ascii="Symbol" w:hAnsi="Symbol" w:hint="default"/>
        <w:color w:val="96BF0D" w:themeColor="accent5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8917">
    <w:abstractNumId w:val="5"/>
  </w:num>
  <w:num w:numId="2" w16cid:durableId="1882784284">
    <w:abstractNumId w:val="1"/>
  </w:num>
  <w:num w:numId="3" w16cid:durableId="520319400">
    <w:abstractNumId w:val="4"/>
  </w:num>
  <w:num w:numId="4" w16cid:durableId="1444570648">
    <w:abstractNumId w:val="3"/>
  </w:num>
  <w:num w:numId="5" w16cid:durableId="1646352536">
    <w:abstractNumId w:val="0"/>
  </w:num>
  <w:num w:numId="6" w16cid:durableId="507597263">
    <w:abstractNumId w:val="2"/>
  </w:num>
  <w:num w:numId="7" w16cid:durableId="2087995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99"/>
    <w:rsid w:val="00006058"/>
    <w:rsid w:val="00011724"/>
    <w:rsid w:val="000A1216"/>
    <w:rsid w:val="000D6288"/>
    <w:rsid w:val="000F1610"/>
    <w:rsid w:val="001015C7"/>
    <w:rsid w:val="00104A39"/>
    <w:rsid w:val="00130609"/>
    <w:rsid w:val="001330AE"/>
    <w:rsid w:val="0013719C"/>
    <w:rsid w:val="00151D54"/>
    <w:rsid w:val="00181D78"/>
    <w:rsid w:val="001E2999"/>
    <w:rsid w:val="001E4EC0"/>
    <w:rsid w:val="001F1096"/>
    <w:rsid w:val="00214E97"/>
    <w:rsid w:val="00232A6D"/>
    <w:rsid w:val="00240B37"/>
    <w:rsid w:val="00261FBB"/>
    <w:rsid w:val="00263D1C"/>
    <w:rsid w:val="002853DA"/>
    <w:rsid w:val="002B6030"/>
    <w:rsid w:val="002D0A16"/>
    <w:rsid w:val="003056BD"/>
    <w:rsid w:val="003628FC"/>
    <w:rsid w:val="00363547"/>
    <w:rsid w:val="003766D3"/>
    <w:rsid w:val="0038026D"/>
    <w:rsid w:val="003D1659"/>
    <w:rsid w:val="00407C0D"/>
    <w:rsid w:val="00434368"/>
    <w:rsid w:val="00436D9F"/>
    <w:rsid w:val="00437D7A"/>
    <w:rsid w:val="004472C6"/>
    <w:rsid w:val="0046089C"/>
    <w:rsid w:val="00462C58"/>
    <w:rsid w:val="0047462B"/>
    <w:rsid w:val="004A26F5"/>
    <w:rsid w:val="005024D1"/>
    <w:rsid w:val="00506B99"/>
    <w:rsid w:val="00591038"/>
    <w:rsid w:val="00592B5A"/>
    <w:rsid w:val="005B3EE1"/>
    <w:rsid w:val="005F2B2F"/>
    <w:rsid w:val="005F5DE4"/>
    <w:rsid w:val="00643CBA"/>
    <w:rsid w:val="006D17BD"/>
    <w:rsid w:val="006F3822"/>
    <w:rsid w:val="007256FF"/>
    <w:rsid w:val="007A1F7C"/>
    <w:rsid w:val="007B1B59"/>
    <w:rsid w:val="007C20BF"/>
    <w:rsid w:val="007C56DC"/>
    <w:rsid w:val="007D4F31"/>
    <w:rsid w:val="00843E0A"/>
    <w:rsid w:val="008543A1"/>
    <w:rsid w:val="00865F33"/>
    <w:rsid w:val="00897D89"/>
    <w:rsid w:val="008A3038"/>
    <w:rsid w:val="008A71ED"/>
    <w:rsid w:val="008D0634"/>
    <w:rsid w:val="009207EF"/>
    <w:rsid w:val="00935CE9"/>
    <w:rsid w:val="009621B0"/>
    <w:rsid w:val="00967497"/>
    <w:rsid w:val="00977E6E"/>
    <w:rsid w:val="009810BC"/>
    <w:rsid w:val="00A059DA"/>
    <w:rsid w:val="00A23DC0"/>
    <w:rsid w:val="00A24F7B"/>
    <w:rsid w:val="00A529D9"/>
    <w:rsid w:val="00A56D78"/>
    <w:rsid w:val="00AB19B1"/>
    <w:rsid w:val="00B00C62"/>
    <w:rsid w:val="00B2224A"/>
    <w:rsid w:val="00B5453E"/>
    <w:rsid w:val="00B94C32"/>
    <w:rsid w:val="00BF2F7D"/>
    <w:rsid w:val="00BF3D34"/>
    <w:rsid w:val="00BF460A"/>
    <w:rsid w:val="00C26359"/>
    <w:rsid w:val="00C327AB"/>
    <w:rsid w:val="00C35B42"/>
    <w:rsid w:val="00C668F0"/>
    <w:rsid w:val="00C85897"/>
    <w:rsid w:val="00CD1DE0"/>
    <w:rsid w:val="00CF7B6B"/>
    <w:rsid w:val="00D1117F"/>
    <w:rsid w:val="00D52437"/>
    <w:rsid w:val="00D66B2D"/>
    <w:rsid w:val="00D70844"/>
    <w:rsid w:val="00D7360E"/>
    <w:rsid w:val="00D94E49"/>
    <w:rsid w:val="00DA6FE7"/>
    <w:rsid w:val="00DB514E"/>
    <w:rsid w:val="00DE7E52"/>
    <w:rsid w:val="00DF4823"/>
    <w:rsid w:val="00E026A2"/>
    <w:rsid w:val="00E14CB0"/>
    <w:rsid w:val="00E2029D"/>
    <w:rsid w:val="00E32290"/>
    <w:rsid w:val="00EB18AF"/>
    <w:rsid w:val="00EF7570"/>
    <w:rsid w:val="00F1072A"/>
    <w:rsid w:val="00FE2631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9FA0D9"/>
  <w15:chartTrackingRefBased/>
  <w15:docId w15:val="{F72E295B-D135-459B-9615-2CBED238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4D4D4D"/>
        <w:kern w:val="2"/>
        <w:lang w:val="fr-CH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E97"/>
  </w:style>
  <w:style w:type="paragraph" w:styleId="Titre1">
    <w:name w:val="heading 1"/>
    <w:basedOn w:val="Normal"/>
    <w:next w:val="Normal"/>
    <w:link w:val="Titre1Car"/>
    <w:uiPriority w:val="9"/>
    <w:qFormat/>
    <w:rsid w:val="006F3822"/>
    <w:pPr>
      <w:spacing w:before="360" w:after="360"/>
      <w:outlineLvl w:val="0"/>
    </w:pPr>
    <w:rPr>
      <w:rFonts w:ascii="Epilogue Light" w:hAnsi="Epilogue Light"/>
      <w:caps/>
      <w:color w:val="96BF0D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14E97"/>
    <w:pPr>
      <w:spacing w:before="240" w:after="240"/>
      <w:outlineLvl w:val="1"/>
    </w:pPr>
    <w:rPr>
      <w:rFonts w:ascii="Epilogue" w:hAnsi="Epilogue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F3822"/>
    <w:pPr>
      <w:outlineLvl w:val="2"/>
    </w:pPr>
    <w:rPr>
      <w:rFonts w:ascii="Epilogue" w:hAnsi="Epilogue"/>
      <w:b/>
      <w:bCs/>
      <w:color w:val="96BF0D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4E97"/>
    <w:pPr>
      <w:outlineLvl w:val="3"/>
    </w:pPr>
    <w:rPr>
      <w:rFonts w:ascii="Epilogue" w:hAnsi="Epilogue"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dresse">
    <w:name w:val="Adresse"/>
    <w:basedOn w:val="Normal"/>
    <w:qFormat/>
    <w:rsid w:val="00407C0D"/>
    <w:pPr>
      <w:spacing w:before="0" w:after="0"/>
      <w:ind w:left="5664"/>
    </w:pPr>
    <w:rPr>
      <w:rFonts w:ascii="Epilogue" w:hAnsi="Epilogue"/>
    </w:rPr>
  </w:style>
  <w:style w:type="table" w:styleId="Grilledutableau">
    <w:name w:val="Table Grid"/>
    <w:basedOn w:val="TableauNormal"/>
    <w:uiPriority w:val="59"/>
    <w:rsid w:val="0013719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14E97"/>
    <w:pPr>
      <w:spacing w:before="0" w:after="0"/>
    </w:pPr>
  </w:style>
  <w:style w:type="character" w:customStyle="1" w:styleId="Titre1Car">
    <w:name w:val="Titre 1 Car"/>
    <w:basedOn w:val="Policepardfaut"/>
    <w:link w:val="Titre1"/>
    <w:uiPriority w:val="9"/>
    <w:rsid w:val="006F3822"/>
    <w:rPr>
      <w:rFonts w:ascii="Epilogue Light" w:hAnsi="Epilogue Light"/>
      <w:caps/>
      <w:color w:val="96BF0D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rsid w:val="00214E97"/>
    <w:rPr>
      <w:rFonts w:ascii="Epilogue" w:hAnsi="Epilogue"/>
      <w:caps/>
    </w:rPr>
  </w:style>
  <w:style w:type="character" w:customStyle="1" w:styleId="Titre3Car">
    <w:name w:val="Titre 3 Car"/>
    <w:basedOn w:val="Policepardfaut"/>
    <w:link w:val="Titre3"/>
    <w:uiPriority w:val="9"/>
    <w:rsid w:val="006F3822"/>
    <w:rPr>
      <w:rFonts w:ascii="Epilogue" w:hAnsi="Epilogue"/>
      <w:b/>
      <w:bCs/>
      <w:color w:val="96BF0D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214E97"/>
    <w:rPr>
      <w:rFonts w:ascii="Epilogue" w:hAnsi="Epilogue"/>
      <w:sz w:val="28"/>
      <w:szCs w:val="28"/>
    </w:rPr>
  </w:style>
  <w:style w:type="paragraph" w:customStyle="1" w:styleId="Note9pts">
    <w:name w:val="Note (9 pts)"/>
    <w:basedOn w:val="Normal"/>
    <w:link w:val="Note9ptsCar"/>
    <w:rsid w:val="00BF460A"/>
    <w:pPr>
      <w:spacing w:before="0" w:after="0"/>
    </w:pPr>
    <w:rPr>
      <w:sz w:val="18"/>
      <w:szCs w:val="18"/>
    </w:rPr>
  </w:style>
  <w:style w:type="paragraph" w:customStyle="1" w:styleId="Numrosliste">
    <w:name w:val="Numéros (liste)"/>
    <w:basedOn w:val="Normal"/>
    <w:rsid w:val="00407C0D"/>
    <w:pPr>
      <w:numPr>
        <w:numId w:val="4"/>
      </w:numPr>
    </w:pPr>
    <w:rPr>
      <w:rFonts w:ascii="Epilogue" w:hAnsi="Epilogue"/>
      <w:szCs w:val="24"/>
    </w:rPr>
  </w:style>
  <w:style w:type="paragraph" w:customStyle="1" w:styleId="Pucesliste">
    <w:name w:val="Puces (liste)"/>
    <w:basedOn w:val="Normal"/>
    <w:rsid w:val="00407C0D"/>
    <w:pPr>
      <w:numPr>
        <w:numId w:val="7"/>
      </w:numPr>
    </w:pPr>
    <w:rPr>
      <w:rFonts w:ascii="Epilogue" w:hAnsi="Epilogue"/>
      <w:szCs w:val="24"/>
    </w:rPr>
  </w:style>
  <w:style w:type="paragraph" w:customStyle="1" w:styleId="Note7pts">
    <w:name w:val="Note (7 pts)"/>
    <w:basedOn w:val="Note9pts"/>
    <w:link w:val="Note7ptsCar"/>
    <w:qFormat/>
    <w:rsid w:val="00436D9F"/>
    <w:rPr>
      <w:sz w:val="14"/>
      <w:szCs w:val="14"/>
    </w:rPr>
  </w:style>
  <w:style w:type="character" w:customStyle="1" w:styleId="Note9ptsCar">
    <w:name w:val="Note (9 pts) Car"/>
    <w:basedOn w:val="Policepardfaut"/>
    <w:link w:val="Note9pts"/>
    <w:rsid w:val="00436D9F"/>
    <w:rPr>
      <w:sz w:val="18"/>
      <w:szCs w:val="18"/>
      <w:lang w:eastAsia="fr-FR"/>
    </w:rPr>
  </w:style>
  <w:style w:type="character" w:customStyle="1" w:styleId="Note7ptsCar">
    <w:name w:val="Note (7 pts) Car"/>
    <w:basedOn w:val="Note9ptsCar"/>
    <w:link w:val="Note7pts"/>
    <w:rsid w:val="00436D9F"/>
    <w:rPr>
      <w:sz w:val="18"/>
      <w:szCs w:val="18"/>
      <w:lang w:eastAsia="fr-FR"/>
    </w:rPr>
  </w:style>
  <w:style w:type="paragraph" w:customStyle="1" w:styleId="Pucese-mail">
    <w:name w:val="Puces (e-mail)"/>
    <w:basedOn w:val="Pucesliste"/>
    <w:rsid w:val="00C35B42"/>
    <w:pPr>
      <w:spacing w:before="60" w:after="60"/>
    </w:pPr>
    <w:rPr>
      <w:rFonts w:ascii="Eras Medium ITC" w:hAnsi="Eras Medium ITC"/>
    </w:rPr>
  </w:style>
  <w:style w:type="paragraph" w:styleId="En-tte">
    <w:name w:val="header"/>
    <w:basedOn w:val="Normal"/>
    <w:link w:val="En-tteCar"/>
    <w:uiPriority w:val="99"/>
    <w:unhideWhenUsed/>
    <w:rsid w:val="00DF4823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DF4823"/>
  </w:style>
  <w:style w:type="paragraph" w:styleId="Pieddepage">
    <w:name w:val="footer"/>
    <w:basedOn w:val="Normal"/>
    <w:link w:val="PieddepageCar"/>
    <w:uiPriority w:val="99"/>
    <w:unhideWhenUsed/>
    <w:rsid w:val="00DF4823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DF4823"/>
  </w:style>
  <w:style w:type="character" w:styleId="Textedelespacerserv">
    <w:name w:val="Placeholder Text"/>
    <w:basedOn w:val="Policepardfaut"/>
    <w:uiPriority w:val="99"/>
    <w:semiHidden/>
    <w:rsid w:val="008A3038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6F3822"/>
    <w:rPr>
      <w:color w:val="1F497D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3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Papier%20ent&#234;te%20ASICC_NOUVEAU\9_ASICC%20-%20mod&#232;le%20PARA%20Ondine.dotx" TargetMode="External"/></Relationships>
</file>

<file path=word/theme/theme1.xml><?xml version="1.0" encoding="utf-8"?>
<a:theme xmlns:a="http://schemas.openxmlformats.org/drawingml/2006/main" name="KONSEPT - thème office">
  <a:themeElements>
    <a:clrScheme name="ASICC">
      <a:dk1>
        <a:sysClr val="windowText" lastClr="000000"/>
      </a:dk1>
      <a:lt1>
        <a:sysClr val="window" lastClr="FFFFFF"/>
      </a:lt1>
      <a:dk2>
        <a:srgbClr val="7F7F7F"/>
      </a:dk2>
      <a:lt2>
        <a:srgbClr val="EEECE1"/>
      </a:lt2>
      <a:accent1>
        <a:srgbClr val="93117E"/>
      </a:accent1>
      <a:accent2>
        <a:srgbClr val="F29400"/>
      </a:accent2>
      <a:accent3>
        <a:srgbClr val="E3004F"/>
      </a:accent3>
      <a:accent4>
        <a:srgbClr val="009036"/>
      </a:accent4>
      <a:accent5>
        <a:srgbClr val="96BF0D"/>
      </a:accent5>
      <a:accent6>
        <a:srgbClr val="009EE0"/>
      </a:accent6>
      <a:hlink>
        <a:srgbClr val="1F497D"/>
      </a:hlink>
      <a:folHlink>
        <a:srgbClr val="93203B"/>
      </a:folHlink>
    </a:clrScheme>
    <a:fontScheme name="ASICC">
      <a:majorFont>
        <a:latin typeface="Epilogue Light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9_ASICC - modèle PARA Ondine</Template>
  <TotalTime>3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Tavares</dc:creator>
  <cp:keywords/>
  <dc:description/>
  <cp:lastModifiedBy>Luc Visinand</cp:lastModifiedBy>
  <cp:revision>3</cp:revision>
  <cp:lastPrinted>2024-01-22T10:01:00Z</cp:lastPrinted>
  <dcterms:created xsi:type="dcterms:W3CDTF">2026-09-14T10:06:00Z</dcterms:created>
  <dcterms:modified xsi:type="dcterms:W3CDTF">2026-09-14T15:43:00Z</dcterms:modified>
</cp:coreProperties>
</file>